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A35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43A4" w:rsidRPr="00E943A4" w:rsidRDefault="00E943A4" w:rsidP="00E943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8A3C71" w:rsidRPr="008A3C71" w:rsidRDefault="00E943A4" w:rsidP="008A3C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</w:t>
      </w:r>
      <w:r w:rsidR="008A3C71">
        <w:rPr>
          <w:rFonts w:ascii="Times New Roman" w:hAnsi="Times New Roman"/>
          <w:b/>
          <w:bCs/>
          <w:sz w:val="28"/>
          <w:szCs w:val="28"/>
        </w:rPr>
        <w:t>Плана</w:t>
      </w:r>
    </w:p>
    <w:p w:rsidR="00CA3569" w:rsidRPr="00D10FA9" w:rsidRDefault="008A3C71" w:rsidP="008A3C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71">
        <w:rPr>
          <w:rFonts w:ascii="Times New Roman" w:hAnsi="Times New Roman"/>
          <w:b/>
          <w:bCs/>
          <w:sz w:val="28"/>
          <w:szCs w:val="28"/>
        </w:rPr>
        <w:t xml:space="preserve"> противодействия коррупции в Государственном казенном учреждении города Москвы «Московская городская поисково-спасательная служба на водных объектах» на 2021-2024 годы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43A4">
        <w:rPr>
          <w:rFonts w:ascii="Times New Roman" w:hAnsi="Times New Roman"/>
          <w:b/>
          <w:bCs/>
          <w:sz w:val="28"/>
          <w:szCs w:val="28"/>
        </w:rPr>
        <w:t>в</w:t>
      </w:r>
      <w:r w:rsidR="00EC6154">
        <w:rPr>
          <w:rFonts w:ascii="Times New Roman" w:hAnsi="Times New Roman"/>
          <w:b/>
          <w:bCs/>
          <w:sz w:val="28"/>
          <w:szCs w:val="28"/>
        </w:rPr>
        <w:t xml:space="preserve"> первом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полугодии 202</w:t>
      </w:r>
      <w:r w:rsidR="00EC6154">
        <w:rPr>
          <w:rFonts w:ascii="Times New Roman" w:hAnsi="Times New Roman"/>
          <w:b/>
          <w:bCs/>
          <w:sz w:val="28"/>
          <w:szCs w:val="28"/>
        </w:rPr>
        <w:t>3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CA3569" w:rsidRPr="00CA3569" w:rsidRDefault="00CA3569" w:rsidP="00CA35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A7F81" w:rsidRPr="000923E7" w:rsidRDefault="00EA7F81" w:rsidP="00EA7F81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Основные итоги деятельности ГКУ «МГПСС» в сфере профилактики коррупционных проявлений свидетельствуют, что запланированные мероприятия выполнены в полном объеме.</w:t>
      </w:r>
    </w:p>
    <w:p w:rsidR="00EA7F81" w:rsidRPr="00064C61" w:rsidRDefault="00EA7F81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</w:t>
      </w:r>
      <w:r w:rsidR="009D473B">
        <w:rPr>
          <w:rFonts w:ascii="Times New Roman" w:hAnsi="Times New Roman"/>
          <w:sz w:val="28"/>
          <w:szCs w:val="28"/>
        </w:rPr>
        <w:t>лась</w:t>
      </w:r>
      <w:r w:rsidRPr="000923E7">
        <w:rPr>
          <w:rFonts w:ascii="Times New Roman" w:hAnsi="Times New Roman"/>
          <w:sz w:val="28"/>
          <w:szCs w:val="28"/>
        </w:rPr>
        <w:t xml:space="preserve"> путем проведения бесед с кандидатами на трудоустройство; осуществлялся контроль за использованием рабочего времени работников 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62ABC" w:rsidRDefault="00EA7F81" w:rsidP="00EA7F81">
      <w:pPr>
        <w:spacing w:after="0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 xml:space="preserve">В отчетном периоде комиссией ГКУ «МГПСС» из числа работников отдела вооружения и техники, а также отдела безопасности и противодействия коррупции проведены внеплановые проверки деятельности поисково-спасательных станций (ПСС) на предмет выполнения требований приказов </w:t>
      </w:r>
      <w:r>
        <w:rPr>
          <w:rFonts w:ascii="Times New Roman" w:hAnsi="Times New Roman"/>
          <w:sz w:val="28"/>
          <w:szCs w:val="28"/>
        </w:rPr>
        <w:t>ГКУ «МГПСС» от 1</w:t>
      </w:r>
      <w:r w:rsidRPr="000923E7">
        <w:rPr>
          <w:rFonts w:ascii="Times New Roman" w:hAnsi="Times New Roman"/>
          <w:sz w:val="28"/>
          <w:szCs w:val="28"/>
        </w:rPr>
        <w:t>7.0</w:t>
      </w:r>
      <w:r>
        <w:rPr>
          <w:rFonts w:ascii="Times New Roman" w:hAnsi="Times New Roman"/>
          <w:sz w:val="28"/>
          <w:szCs w:val="28"/>
        </w:rPr>
        <w:t>3</w:t>
      </w:r>
      <w:r w:rsidRPr="000923E7">
        <w:rPr>
          <w:rFonts w:ascii="Times New Roman" w:hAnsi="Times New Roman"/>
          <w:sz w:val="28"/>
          <w:szCs w:val="28"/>
        </w:rPr>
        <w:t xml:space="preserve">.2023 </w:t>
      </w:r>
      <w:r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02-05-83</w:t>
      </w:r>
      <w:r w:rsidRPr="000923E7">
        <w:rPr>
          <w:rFonts w:ascii="Times New Roman" w:hAnsi="Times New Roman"/>
          <w:sz w:val="28"/>
          <w:szCs w:val="28"/>
        </w:rPr>
        <w:t>/23 «Об организации учета, списания и хранения горюче-смазочных материалов в ГКУ «МГПСС»</w:t>
      </w:r>
      <w:r>
        <w:rPr>
          <w:rFonts w:ascii="Times New Roman" w:hAnsi="Times New Roman"/>
          <w:sz w:val="28"/>
          <w:szCs w:val="28"/>
        </w:rPr>
        <w:t xml:space="preserve"> и от 27.12.2023 № 02-05-402/21 «Об утверждении Инструкции о порядке получения, хранения, расходования, транспортировки, учета и списания этилового спирта, предназначенного для п</w:t>
      </w:r>
      <w:r w:rsidR="00E37698">
        <w:rPr>
          <w:rFonts w:ascii="Times New Roman" w:hAnsi="Times New Roman"/>
          <w:sz w:val="28"/>
          <w:szCs w:val="28"/>
        </w:rPr>
        <w:t>роведения дезин</w:t>
      </w:r>
      <w:r>
        <w:rPr>
          <w:rFonts w:ascii="Times New Roman" w:hAnsi="Times New Roman"/>
          <w:sz w:val="28"/>
          <w:szCs w:val="28"/>
        </w:rPr>
        <w:t>фекции водолазного снаряжения и оборудования»</w:t>
      </w:r>
      <w:r w:rsidRPr="000923E7">
        <w:rPr>
          <w:rFonts w:ascii="Times New Roman" w:hAnsi="Times New Roman"/>
          <w:sz w:val="28"/>
          <w:szCs w:val="28"/>
        </w:rPr>
        <w:t xml:space="preserve">, касающихся </w:t>
      </w:r>
      <w:r w:rsidR="00171615" w:rsidRPr="000923E7">
        <w:rPr>
          <w:rFonts w:ascii="Times New Roman" w:hAnsi="Times New Roman"/>
          <w:sz w:val="28"/>
          <w:szCs w:val="28"/>
        </w:rPr>
        <w:t>учета, списания и хранения горюче-смазочных материалов</w:t>
      </w:r>
      <w:r w:rsidR="00171615">
        <w:rPr>
          <w:rFonts w:ascii="Times New Roman" w:hAnsi="Times New Roman"/>
          <w:sz w:val="28"/>
          <w:szCs w:val="28"/>
        </w:rPr>
        <w:t>,</w:t>
      </w:r>
      <w:r w:rsidR="00171615" w:rsidRPr="000923E7"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учета и выдачи этилового спирта, а также порядка оформления эксплуатационных карт</w:t>
      </w:r>
      <w:r w:rsidR="00AD6E56">
        <w:rPr>
          <w:rFonts w:ascii="Times New Roman" w:hAnsi="Times New Roman"/>
          <w:sz w:val="28"/>
          <w:szCs w:val="28"/>
        </w:rPr>
        <w:t>.</w:t>
      </w:r>
      <w:r w:rsidRPr="00C12834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A7F81" w:rsidRPr="000923E7">
        <w:rPr>
          <w:rFonts w:ascii="Times New Roman" w:hAnsi="Times New Roman"/>
          <w:sz w:val="28"/>
          <w:szCs w:val="28"/>
        </w:rPr>
        <w:t>ведомлений о фактах обращений</w:t>
      </w:r>
      <w:r w:rsidR="00EA7F81" w:rsidRPr="000923E7"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 xml:space="preserve">к работникам учреждения в целях склонения их к совершению коррупционных правонарушений </w:t>
      </w:r>
      <w:r w:rsidR="00EA7F8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A7F81" w:rsidRPr="000923E7">
        <w:rPr>
          <w:rFonts w:ascii="Times New Roman" w:hAnsi="Times New Roman"/>
          <w:sz w:val="28"/>
          <w:szCs w:val="28"/>
        </w:rPr>
        <w:t>не зарегистрировано.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15132">
        <w:rPr>
          <w:rFonts w:ascii="Times New Roman" w:hAnsi="Times New Roman"/>
          <w:sz w:val="28"/>
          <w:szCs w:val="28"/>
        </w:rPr>
        <w:t>бращений</w:t>
      </w:r>
      <w:r w:rsidR="00EA7F81" w:rsidRPr="000923E7">
        <w:rPr>
          <w:rFonts w:ascii="Times New Roman" w:hAnsi="Times New Roman"/>
          <w:sz w:val="28"/>
          <w:szCs w:val="28"/>
        </w:rPr>
        <w:t xml:space="preserve"> граждан и работников ГКУ «МГПСС» по факт</w:t>
      </w:r>
      <w:r>
        <w:rPr>
          <w:rFonts w:ascii="Times New Roman" w:hAnsi="Times New Roman"/>
          <w:sz w:val="28"/>
          <w:szCs w:val="28"/>
        </w:rPr>
        <w:t xml:space="preserve">ам коррупционной направленности в </w:t>
      </w:r>
      <w:r w:rsidR="00EA7F81" w:rsidRPr="000923E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 xml:space="preserve">ГКУ «МГПСС» </w:t>
      </w:r>
      <w:r w:rsidR="00EA7F8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A7F81" w:rsidRPr="000923E7">
        <w:rPr>
          <w:rFonts w:ascii="Times New Roman" w:hAnsi="Times New Roman"/>
          <w:sz w:val="28"/>
          <w:szCs w:val="28"/>
        </w:rPr>
        <w:t>не поступало.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A7F81" w:rsidRPr="000923E7">
        <w:rPr>
          <w:rFonts w:ascii="Times New Roman" w:hAnsi="Times New Roman"/>
          <w:sz w:val="28"/>
          <w:szCs w:val="28"/>
        </w:rPr>
        <w:t xml:space="preserve">раждане и работники ГКУ «МГПСС» по вопросам противодействия коррупции </w:t>
      </w:r>
      <w:r w:rsidR="00EA7F81">
        <w:rPr>
          <w:rFonts w:ascii="Times New Roman" w:hAnsi="Times New Roman"/>
          <w:sz w:val="28"/>
          <w:szCs w:val="28"/>
        </w:rPr>
        <w:t xml:space="preserve">к руководству ГКУ «МГПСС» </w:t>
      </w:r>
      <w:r w:rsidR="00EA7F81" w:rsidRPr="000923E7">
        <w:rPr>
          <w:rFonts w:ascii="Times New Roman" w:hAnsi="Times New Roman"/>
          <w:sz w:val="28"/>
          <w:szCs w:val="28"/>
        </w:rPr>
        <w:t>не обращались,</w:t>
      </w:r>
      <w:r w:rsidR="00EA7F81" w:rsidRPr="000923E7"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коррупции» не осуществлялся.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</w:t>
      </w:r>
      <w:r w:rsidR="00EA7F81" w:rsidRPr="000923E7">
        <w:rPr>
          <w:rFonts w:ascii="Times New Roman" w:hAnsi="Times New Roman"/>
          <w:sz w:val="28"/>
          <w:szCs w:val="28"/>
        </w:rPr>
        <w:t xml:space="preserve">аявлений от граждан и юридических лиц с информацией о фактах коррупции со стороны работников учреждения и ненадлежащем рассмотрении обращений в ГКУ «МГПСС» </w:t>
      </w:r>
      <w:r w:rsidR="00EA7F8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A7F81" w:rsidRPr="000923E7">
        <w:rPr>
          <w:rFonts w:ascii="Times New Roman" w:hAnsi="Times New Roman"/>
          <w:sz w:val="28"/>
          <w:szCs w:val="28"/>
        </w:rPr>
        <w:t>не поступало.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A7F81" w:rsidRPr="000923E7">
        <w:rPr>
          <w:rFonts w:ascii="Times New Roman" w:hAnsi="Times New Roman"/>
          <w:sz w:val="28"/>
          <w:szCs w:val="28"/>
        </w:rPr>
        <w:t>а заседаниях комиссии по предупреждению коррупции и урегулированию конфликта интересов в ГКУ «МГПСС» рассматрива</w:t>
      </w:r>
      <w:r w:rsidR="009D473B">
        <w:rPr>
          <w:rFonts w:ascii="Times New Roman" w:hAnsi="Times New Roman"/>
          <w:sz w:val="28"/>
          <w:szCs w:val="28"/>
        </w:rPr>
        <w:t>лись</w:t>
      </w:r>
      <w:r w:rsidR="00EA7F81" w:rsidRPr="000923E7">
        <w:rPr>
          <w:rFonts w:ascii="Times New Roman" w:hAnsi="Times New Roman"/>
          <w:sz w:val="28"/>
          <w:szCs w:val="28"/>
        </w:rPr>
        <w:t xml:space="preserve"> актуальные вопросы противодействия возможным коррупционным проявлениям, готов</w:t>
      </w:r>
      <w:r w:rsidR="00662ABC">
        <w:rPr>
          <w:rFonts w:ascii="Times New Roman" w:hAnsi="Times New Roman"/>
          <w:sz w:val="28"/>
          <w:szCs w:val="28"/>
        </w:rPr>
        <w:t>и</w:t>
      </w:r>
      <w:r w:rsidR="009D473B">
        <w:rPr>
          <w:rFonts w:ascii="Times New Roman" w:hAnsi="Times New Roman"/>
          <w:sz w:val="28"/>
          <w:szCs w:val="28"/>
        </w:rPr>
        <w:t>лись</w:t>
      </w:r>
      <w:r w:rsidR="00EA7F81" w:rsidRPr="000923E7">
        <w:rPr>
          <w:rFonts w:ascii="Times New Roman" w:hAnsi="Times New Roman"/>
          <w:sz w:val="28"/>
          <w:szCs w:val="28"/>
        </w:rPr>
        <w:t xml:space="preserve"> варианты управленческих решений руководства ГКУ «МГПСС», требующие принятия неотложных мер по профилактике коррупции.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A7F81" w:rsidRPr="000923E7">
        <w:rPr>
          <w:rFonts w:ascii="Times New Roman" w:hAnsi="Times New Roman"/>
          <w:sz w:val="28"/>
          <w:szCs w:val="28"/>
        </w:rPr>
        <w:t xml:space="preserve"> результате мониторинга информации, содержащийся в теле-, радиопередачах и публикациях в средствах массовой информации, скрытой аффилированности в деятельности ГКУ «МГПСС» </w:t>
      </w:r>
      <w:r w:rsidR="00EA7F8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A7F81" w:rsidRPr="000923E7">
        <w:rPr>
          <w:rFonts w:ascii="Times New Roman" w:hAnsi="Times New Roman"/>
          <w:sz w:val="28"/>
          <w:szCs w:val="28"/>
        </w:rPr>
        <w:t>не выявлено.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A7F81" w:rsidRPr="00304D5E">
        <w:rPr>
          <w:rFonts w:ascii="Times New Roman" w:hAnsi="Times New Roman"/>
          <w:sz w:val="28"/>
          <w:szCs w:val="28"/>
        </w:rPr>
        <w:t>отчетном периоде</w:t>
      </w:r>
      <w:r w:rsidR="00EA7F81" w:rsidRPr="000923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</w:t>
      </w:r>
      <w:r w:rsidR="00662ABC">
        <w:rPr>
          <w:rFonts w:ascii="Times New Roman" w:hAnsi="Times New Roman"/>
          <w:sz w:val="28"/>
          <w:szCs w:val="28"/>
        </w:rPr>
        <w:t>ы</w:t>
      </w:r>
      <w:r w:rsidR="00EA7F81" w:rsidRPr="000923E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заседани</w:t>
      </w:r>
      <w:r w:rsidR="00662ABC">
        <w:rPr>
          <w:rFonts w:ascii="Times New Roman" w:hAnsi="Times New Roman"/>
          <w:sz w:val="28"/>
          <w:szCs w:val="28"/>
        </w:rPr>
        <w:t>я</w:t>
      </w:r>
      <w:r w:rsidR="00EA7F81" w:rsidRPr="000923E7">
        <w:rPr>
          <w:rFonts w:ascii="Times New Roman" w:hAnsi="Times New Roman"/>
          <w:sz w:val="28"/>
          <w:szCs w:val="28"/>
        </w:rPr>
        <w:t xml:space="preserve"> Аттестационной комиссии ГКУ </w:t>
      </w:r>
      <w:r w:rsidR="006028C4">
        <w:rPr>
          <w:rFonts w:ascii="Times New Roman" w:hAnsi="Times New Roman"/>
          <w:sz w:val="28"/>
          <w:szCs w:val="28"/>
        </w:rPr>
        <w:t>«</w:t>
      </w:r>
      <w:r w:rsidR="00EA7F81" w:rsidRPr="000923E7">
        <w:rPr>
          <w:rFonts w:ascii="Times New Roman" w:hAnsi="Times New Roman"/>
          <w:sz w:val="28"/>
          <w:szCs w:val="28"/>
        </w:rPr>
        <w:t xml:space="preserve">МГПСС», </w:t>
      </w:r>
      <w:r w:rsidR="00EA7F81">
        <w:rPr>
          <w:rFonts w:ascii="Times New Roman" w:hAnsi="Times New Roman"/>
          <w:sz w:val="28"/>
          <w:szCs w:val="28"/>
        </w:rPr>
        <w:t xml:space="preserve">а также </w:t>
      </w:r>
      <w:r w:rsidR="00EA7F81" w:rsidRPr="000923E7">
        <w:rPr>
          <w:rFonts w:ascii="Times New Roman" w:hAnsi="Times New Roman"/>
          <w:sz w:val="28"/>
          <w:szCs w:val="28"/>
        </w:rPr>
        <w:t>индивидуальные консультации с работниками ГКУ «МГПСС</w:t>
      </w:r>
      <w:r w:rsidR="00EA7F81">
        <w:rPr>
          <w:rFonts w:ascii="Times New Roman" w:hAnsi="Times New Roman"/>
          <w:sz w:val="28"/>
          <w:szCs w:val="28"/>
        </w:rPr>
        <w:t>»</w:t>
      </w:r>
      <w:r w:rsidR="00EA7F81" w:rsidRPr="000923E7">
        <w:rPr>
          <w:rFonts w:ascii="Times New Roman" w:hAnsi="Times New Roman"/>
          <w:sz w:val="28"/>
          <w:szCs w:val="28"/>
        </w:rPr>
        <w:t>. Личному составу дежурных смен поисково-спасательных станций во время проведения внеплановых проверок по различным направлениям деятельности ПСС разъяснялись требования законодательства Российской Федерации и ответственность (дисциплинарная, административная, уголовная) за возможные неправомерные действия.</w:t>
      </w:r>
      <w:r w:rsidR="00EA7F81">
        <w:rPr>
          <w:rFonts w:ascii="Times New Roman" w:hAnsi="Times New Roman"/>
          <w:sz w:val="28"/>
          <w:szCs w:val="28"/>
        </w:rPr>
        <w:t xml:space="preserve"> Отделом безопасности и противодействия коррупции ГКУ «МГПСС» ежемесячно на поисково-спасательные станции направля</w:t>
      </w:r>
      <w:r w:rsidR="009D473B">
        <w:rPr>
          <w:rFonts w:ascii="Times New Roman" w:hAnsi="Times New Roman"/>
          <w:sz w:val="28"/>
          <w:szCs w:val="28"/>
        </w:rPr>
        <w:t>лся</w:t>
      </w:r>
      <w:r w:rsidR="00EA7F81">
        <w:rPr>
          <w:rFonts w:ascii="Times New Roman" w:hAnsi="Times New Roman"/>
          <w:sz w:val="28"/>
          <w:szCs w:val="28"/>
        </w:rPr>
        <w:t xml:space="preserve"> бюллетень с разъяснением правовых вопросов по антикоррупционной деятельности. 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A7F81" w:rsidRPr="000923E7">
        <w:rPr>
          <w:rFonts w:ascii="Times New Roman" w:hAnsi="Times New Roman"/>
          <w:sz w:val="28"/>
          <w:szCs w:val="28"/>
        </w:rPr>
        <w:t xml:space="preserve">а регулярной основе в ходе бесед с кандидатами на работу в </w:t>
      </w:r>
      <w:r w:rsidR="00EA7F81">
        <w:rPr>
          <w:rFonts w:ascii="Times New Roman" w:hAnsi="Times New Roman"/>
          <w:sz w:val="28"/>
          <w:szCs w:val="28"/>
        </w:rPr>
        <w:br/>
      </w:r>
      <w:r w:rsidR="00EA7F81" w:rsidRPr="000923E7">
        <w:rPr>
          <w:rFonts w:ascii="Times New Roman" w:hAnsi="Times New Roman"/>
          <w:sz w:val="28"/>
          <w:szCs w:val="28"/>
        </w:rPr>
        <w:t>ГКУ «МГПСС» им разъясня</w:t>
      </w:r>
      <w:r w:rsidR="009D473B">
        <w:rPr>
          <w:rFonts w:ascii="Times New Roman" w:hAnsi="Times New Roman"/>
          <w:sz w:val="28"/>
          <w:szCs w:val="28"/>
        </w:rPr>
        <w:t>лось</w:t>
      </w:r>
      <w:r w:rsidR="00EA7F81" w:rsidRPr="000923E7">
        <w:rPr>
          <w:rFonts w:ascii="Times New Roman" w:hAnsi="Times New Roman"/>
          <w:sz w:val="28"/>
          <w:szCs w:val="28"/>
        </w:rPr>
        <w:t xml:space="preserve"> законодательство о противодействии коррупции и локальные акты ГКУ «МГПСС». </w:t>
      </w:r>
      <w:r w:rsidR="00EA7F81" w:rsidRPr="00064C61">
        <w:rPr>
          <w:rFonts w:ascii="Times New Roman" w:hAnsi="Times New Roman"/>
          <w:sz w:val="28"/>
          <w:szCs w:val="28"/>
        </w:rPr>
        <w:t>Отделом безопасности и противодействия коррупции ГКУ «МГПСС» разработан лист беседы с кандидатами на трудоустройство, где разъяснены положения антикоррупционного законодательства.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EA7F81" w:rsidRPr="000923E7">
        <w:rPr>
          <w:rFonts w:ascii="Times New Roman" w:hAnsi="Times New Roman"/>
          <w:sz w:val="28"/>
          <w:szCs w:val="28"/>
        </w:rPr>
        <w:t>нтикоррупционная экспертиза</w:t>
      </w:r>
      <w:r w:rsidR="00EA7F81" w:rsidRPr="000923E7"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локальных нормативных актов, принимаемых ГКУ «МГПСС», проводи</w:t>
      </w:r>
      <w:r w:rsidR="009D473B">
        <w:rPr>
          <w:rFonts w:ascii="Times New Roman" w:hAnsi="Times New Roman"/>
          <w:sz w:val="28"/>
          <w:szCs w:val="28"/>
        </w:rPr>
        <w:t>лась</w:t>
      </w:r>
      <w:r w:rsidR="00EA7F81" w:rsidRPr="000923E7">
        <w:rPr>
          <w:rFonts w:ascii="Times New Roman" w:hAnsi="Times New Roman"/>
          <w:sz w:val="28"/>
          <w:szCs w:val="28"/>
        </w:rPr>
        <w:t xml:space="preserve"> при проведении правовой экспертизы. 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A7F81" w:rsidRPr="000923E7">
        <w:rPr>
          <w:rFonts w:ascii="Times New Roman" w:hAnsi="Times New Roman"/>
          <w:sz w:val="28"/>
          <w:szCs w:val="28"/>
        </w:rPr>
        <w:t>есоответствия локальных нормативных актов ГКУ «МГПСС» требованиям антикоррупционного законодательства в отчетном периоде не выявлено.</w:t>
      </w:r>
    </w:p>
    <w:p w:rsidR="00EA7F81" w:rsidRPr="000923E7" w:rsidRDefault="00701E40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</w:t>
      </w:r>
      <w:r w:rsidR="00EA7F81" w:rsidRPr="000923E7">
        <w:rPr>
          <w:rFonts w:ascii="Times New Roman" w:hAnsi="Times New Roman"/>
          <w:sz w:val="28"/>
          <w:szCs w:val="28"/>
        </w:rPr>
        <w:t xml:space="preserve"> результате проведенной работы в отчетном периоде нарушений в бухгалтерском учете, в т.ч. при контроле наличия и достоверности первичных документов бухгалтерского учета не выявлено.</w:t>
      </w:r>
    </w:p>
    <w:p w:rsidR="00EA7F81" w:rsidRPr="00701E40" w:rsidRDefault="00EA7F81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01E40">
        <w:rPr>
          <w:rFonts w:ascii="Times New Roman" w:hAnsi="Times New Roman"/>
          <w:sz w:val="28"/>
          <w:szCs w:val="28"/>
        </w:rPr>
        <w:t>Осуществл</w:t>
      </w:r>
      <w:r w:rsidR="00701E40" w:rsidRPr="00701E40">
        <w:rPr>
          <w:rFonts w:ascii="Times New Roman" w:hAnsi="Times New Roman"/>
          <w:sz w:val="28"/>
          <w:szCs w:val="28"/>
        </w:rPr>
        <w:t>ялись</w:t>
      </w:r>
      <w:r w:rsidRPr="00701E40">
        <w:rPr>
          <w:rFonts w:ascii="Times New Roman" w:hAnsi="Times New Roman"/>
          <w:sz w:val="28"/>
          <w:szCs w:val="28"/>
        </w:rPr>
        <w:t xml:space="preserve"> взаимодействия с правоохранительными органами, органами прокуратуры, иными государственными органами и организациями.</w:t>
      </w:r>
    </w:p>
    <w:p w:rsidR="00EA7F81" w:rsidRPr="000923E7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EA7F81" w:rsidRPr="000923E7">
        <w:rPr>
          <w:rFonts w:ascii="Times New Roman" w:hAnsi="Times New Roman"/>
          <w:sz w:val="28"/>
          <w:szCs w:val="28"/>
        </w:rPr>
        <w:t>аботниками инф</w:t>
      </w:r>
      <w:r w:rsidR="00293034">
        <w:rPr>
          <w:rFonts w:ascii="Times New Roman" w:hAnsi="Times New Roman"/>
          <w:sz w:val="28"/>
          <w:szCs w:val="28"/>
        </w:rPr>
        <w:t>ормационно-аналитического отдела</w:t>
      </w:r>
      <w:r w:rsidR="00EA7F81" w:rsidRPr="000923E7">
        <w:rPr>
          <w:rFonts w:ascii="Times New Roman" w:hAnsi="Times New Roman"/>
          <w:sz w:val="28"/>
          <w:szCs w:val="28"/>
        </w:rPr>
        <w:t xml:space="preserve"> ГКУ «МГПСС» </w:t>
      </w:r>
      <w:r w:rsidR="00EA7F81" w:rsidRPr="00064C6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A7F81" w:rsidRPr="000923E7">
        <w:rPr>
          <w:rFonts w:ascii="Times New Roman" w:hAnsi="Times New Roman"/>
          <w:sz w:val="28"/>
          <w:szCs w:val="28"/>
        </w:rPr>
        <w:t>проводился мониторинг информации, содержащийся в теле-, радиопередачах и публикациях в средствах массовой информации. Публикаций о коррупционных факторах в деятельности ГКУ «МГПСС» не выявлено.</w:t>
      </w:r>
    </w:p>
    <w:p w:rsidR="00EA7F81" w:rsidRPr="000923E7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</w:t>
      </w:r>
      <w:r w:rsidR="00EA7F81" w:rsidRPr="000923E7">
        <w:rPr>
          <w:rFonts w:ascii="Times New Roman" w:hAnsi="Times New Roman"/>
          <w:sz w:val="28"/>
          <w:szCs w:val="28"/>
        </w:rPr>
        <w:t>нформация</w:t>
      </w:r>
      <w:r w:rsidR="00EA7F81" w:rsidRPr="000923E7"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о выявленных коррупционных правонарушениях в деятельности 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ГКУ «МГПСС» и принятых мерах по их устранению с приложением соответствующих материалов (актов о проведенных служебных проверках, приказов о наказании лиц, допустивших нарушения)</w:t>
      </w:r>
      <w:r w:rsidRPr="0030122C"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на регулярной основе предоставляется</w:t>
      </w:r>
      <w:r w:rsidRPr="0030122C"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в отдел собственной безопасности и противодействия коррупции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>Департамента ГОЧСиПБ г. Москвы</w:t>
      </w:r>
      <w:r w:rsidR="00EA7F81" w:rsidRPr="000923E7">
        <w:rPr>
          <w:rFonts w:ascii="Times New Roman" w:hAnsi="Times New Roman"/>
          <w:sz w:val="28"/>
          <w:szCs w:val="28"/>
        </w:rPr>
        <w:t xml:space="preserve">. </w:t>
      </w:r>
    </w:p>
    <w:p w:rsidR="00EA7F81" w:rsidRPr="0030122C" w:rsidRDefault="00EA7F81" w:rsidP="00EA7F81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0122C">
        <w:rPr>
          <w:rFonts w:ascii="Times New Roman" w:hAnsi="Times New Roman"/>
          <w:sz w:val="28"/>
          <w:szCs w:val="28"/>
        </w:rPr>
        <w:t xml:space="preserve"> </w:t>
      </w:r>
      <w:r w:rsidR="0030122C" w:rsidRPr="0030122C">
        <w:rPr>
          <w:rFonts w:ascii="Times New Roman" w:hAnsi="Times New Roman"/>
          <w:sz w:val="28"/>
          <w:szCs w:val="28"/>
        </w:rPr>
        <w:t>Д</w:t>
      </w:r>
      <w:r w:rsidRPr="0030122C">
        <w:rPr>
          <w:rFonts w:ascii="Times New Roman" w:hAnsi="Times New Roman"/>
          <w:sz w:val="28"/>
          <w:szCs w:val="28"/>
        </w:rPr>
        <w:t>оклад</w:t>
      </w:r>
      <w:r w:rsidR="0030122C" w:rsidRPr="0030122C">
        <w:rPr>
          <w:rFonts w:ascii="Times New Roman" w:hAnsi="Times New Roman"/>
          <w:sz w:val="28"/>
          <w:szCs w:val="28"/>
        </w:rPr>
        <w:t>ы</w:t>
      </w:r>
      <w:r w:rsidRPr="0030122C">
        <w:rPr>
          <w:rFonts w:ascii="Times New Roman" w:hAnsi="Times New Roman"/>
          <w:sz w:val="28"/>
          <w:szCs w:val="28"/>
        </w:rPr>
        <w:t xml:space="preserve"> о работе по предупреждению коррупции в ГКУ «МГПСС» и мерах по </w:t>
      </w:r>
      <w:r w:rsidR="0030122C" w:rsidRPr="0030122C">
        <w:rPr>
          <w:rFonts w:ascii="Times New Roman" w:hAnsi="Times New Roman"/>
          <w:sz w:val="28"/>
          <w:szCs w:val="28"/>
        </w:rPr>
        <w:t>совершенствованию этой работы</w:t>
      </w:r>
      <w:r w:rsidRPr="0030122C">
        <w:rPr>
          <w:rFonts w:ascii="Times New Roman" w:hAnsi="Times New Roman"/>
          <w:sz w:val="28"/>
          <w:szCs w:val="28"/>
        </w:rPr>
        <w:t xml:space="preserve"> своевременно предоставляются</w:t>
      </w:r>
      <w:r w:rsidR="0030122C" w:rsidRPr="0030122C">
        <w:rPr>
          <w:rFonts w:ascii="Times New Roman" w:hAnsi="Times New Roman"/>
          <w:sz w:val="28"/>
          <w:szCs w:val="28"/>
        </w:rPr>
        <w:t xml:space="preserve"> в Департамент ГОЧСиПБ г. Москвы в форме отчетов</w:t>
      </w:r>
      <w:r w:rsidRPr="0030122C">
        <w:rPr>
          <w:rFonts w:ascii="Times New Roman" w:hAnsi="Times New Roman"/>
          <w:sz w:val="28"/>
          <w:szCs w:val="28"/>
        </w:rPr>
        <w:t xml:space="preserve"> за полугодие.</w:t>
      </w:r>
    </w:p>
    <w:p w:rsidR="00EA7F81" w:rsidRPr="000923E7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A7F81" w:rsidRPr="000923E7">
        <w:rPr>
          <w:rFonts w:ascii="Times New Roman" w:hAnsi="Times New Roman"/>
          <w:sz w:val="28"/>
          <w:szCs w:val="28"/>
        </w:rPr>
        <w:t>отрудники отдела обеспечения закупок ГКУ «МГПСС», ответственные за проведение закупок в ГКУ «МГПСС», приняли участие в семинаре, проводимом Управлением закупок Департамента ГОЧСиПБ, по вопросам положений действующего законодательства в сфере закупок.</w:t>
      </w:r>
    </w:p>
    <w:p w:rsidR="00EA7F81" w:rsidRPr="000923E7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A7F81" w:rsidRPr="000923E7">
        <w:rPr>
          <w:rFonts w:ascii="Times New Roman" w:hAnsi="Times New Roman"/>
          <w:sz w:val="28"/>
          <w:szCs w:val="28"/>
        </w:rPr>
        <w:t xml:space="preserve">ретензионная работа </w:t>
      </w:r>
      <w:r>
        <w:rPr>
          <w:rFonts w:ascii="Times New Roman" w:hAnsi="Times New Roman"/>
          <w:sz w:val="28"/>
          <w:szCs w:val="28"/>
        </w:rPr>
        <w:t xml:space="preserve">была </w:t>
      </w:r>
      <w:r w:rsidR="00EA7F81" w:rsidRPr="000923E7">
        <w:rPr>
          <w:rFonts w:ascii="Times New Roman" w:hAnsi="Times New Roman"/>
          <w:sz w:val="28"/>
          <w:szCs w:val="28"/>
        </w:rPr>
        <w:t>организована в соответствии с приказом ГКУ «МГПСС» от 19.04.2022 № 02-05-146/22 «О порядке организации и ведения претензионно-исковой работы в ГКУ «МГПСС».</w:t>
      </w:r>
    </w:p>
    <w:p w:rsidR="00EA7F81" w:rsidRPr="000923E7" w:rsidRDefault="00EA7F81" w:rsidP="00EA7F81">
      <w:pPr>
        <w:spacing w:after="0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0923E7">
        <w:rPr>
          <w:rFonts w:ascii="Times New Roman" w:hAnsi="Times New Roman"/>
          <w:iCs/>
          <w:sz w:val="28"/>
          <w:szCs w:val="28"/>
        </w:rPr>
        <w:t>Применение мер публично-правовой ответственности и гражданско-правовой ответственности (вз</w:t>
      </w:r>
      <w:r>
        <w:rPr>
          <w:rFonts w:ascii="Times New Roman" w:hAnsi="Times New Roman"/>
          <w:iCs/>
          <w:sz w:val="28"/>
          <w:szCs w:val="28"/>
        </w:rPr>
        <w:t>ыскание неустойки (штраф, пени)</w:t>
      </w:r>
      <w:r w:rsidRPr="000923E7">
        <w:rPr>
          <w:rFonts w:ascii="Times New Roman" w:hAnsi="Times New Roman"/>
          <w:iCs/>
          <w:sz w:val="28"/>
          <w:szCs w:val="28"/>
        </w:rPr>
        <w:t xml:space="preserve"> осуществля</w:t>
      </w:r>
      <w:r w:rsidR="009D473B">
        <w:rPr>
          <w:rFonts w:ascii="Times New Roman" w:hAnsi="Times New Roman"/>
          <w:iCs/>
          <w:sz w:val="28"/>
          <w:szCs w:val="28"/>
        </w:rPr>
        <w:t>лось</w:t>
      </w:r>
      <w:r w:rsidRPr="000923E7">
        <w:rPr>
          <w:rFonts w:ascii="Times New Roman" w:hAnsi="Times New Roman"/>
          <w:iCs/>
          <w:sz w:val="28"/>
          <w:szCs w:val="28"/>
        </w:rPr>
        <w:t xml:space="preserve"> в соответствии с требованиями законодательства.</w:t>
      </w:r>
    </w:p>
    <w:p w:rsidR="00EA7F81" w:rsidRPr="000923E7" w:rsidRDefault="00EA7F81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Проведен анализ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«МГПСС».</w:t>
      </w:r>
    </w:p>
    <w:p w:rsidR="00EA7F81" w:rsidRPr="0030122C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0122C">
        <w:rPr>
          <w:rFonts w:ascii="Times New Roman" w:hAnsi="Times New Roman"/>
          <w:sz w:val="28"/>
          <w:szCs w:val="28"/>
        </w:rPr>
        <w:t>С</w:t>
      </w:r>
      <w:r w:rsidR="00EA7F81" w:rsidRPr="0030122C">
        <w:rPr>
          <w:rFonts w:ascii="Times New Roman" w:hAnsi="Times New Roman"/>
          <w:sz w:val="28"/>
          <w:szCs w:val="28"/>
        </w:rPr>
        <w:t>ведени</w:t>
      </w:r>
      <w:r w:rsidRPr="0030122C">
        <w:rPr>
          <w:rFonts w:ascii="Times New Roman" w:hAnsi="Times New Roman"/>
          <w:sz w:val="28"/>
          <w:szCs w:val="28"/>
        </w:rPr>
        <w:t>я</w:t>
      </w:r>
      <w:r w:rsidR="00EA7F81" w:rsidRPr="0030122C">
        <w:rPr>
          <w:rFonts w:ascii="Times New Roman" w:hAnsi="Times New Roman"/>
          <w:sz w:val="28"/>
          <w:szCs w:val="28"/>
        </w:rPr>
        <w:t xml:space="preserve"> об участниках закупок, уклонившихся от заключения государственного контракта</w:t>
      </w:r>
      <w:r>
        <w:rPr>
          <w:rFonts w:ascii="Times New Roman" w:hAnsi="Times New Roman"/>
          <w:sz w:val="28"/>
          <w:szCs w:val="28"/>
        </w:rPr>
        <w:t>,</w:t>
      </w:r>
      <w:r w:rsidR="00EA7F81" w:rsidRPr="0030122C">
        <w:rPr>
          <w:rFonts w:ascii="Times New Roman" w:hAnsi="Times New Roman"/>
          <w:sz w:val="28"/>
          <w:szCs w:val="28"/>
        </w:rPr>
        <w:t xml:space="preserve"> в Управление Федеральной антимонопольной службы по г. Москве</w:t>
      </w:r>
      <w:r>
        <w:rPr>
          <w:rFonts w:ascii="Times New Roman" w:hAnsi="Times New Roman"/>
          <w:sz w:val="28"/>
          <w:szCs w:val="28"/>
        </w:rPr>
        <w:t xml:space="preserve"> в</w:t>
      </w:r>
      <w:r w:rsidR="00EA7F81" w:rsidRPr="0030122C">
        <w:rPr>
          <w:rFonts w:ascii="Times New Roman" w:hAnsi="Times New Roman"/>
          <w:sz w:val="28"/>
          <w:szCs w:val="28"/>
        </w:rPr>
        <w:t xml:space="preserve"> первом полугодии не направлялись.</w:t>
      </w:r>
    </w:p>
    <w:p w:rsidR="00EA7F81" w:rsidRPr="000923E7" w:rsidRDefault="0030122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A7F81" w:rsidRPr="000923E7">
        <w:rPr>
          <w:rFonts w:ascii="Times New Roman" w:hAnsi="Times New Roman"/>
          <w:sz w:val="28"/>
          <w:szCs w:val="28"/>
        </w:rPr>
        <w:t>роведен мониторинг нарушений антимонопольного законодательства в сфере закупок. Нарушений не выявлено.</w:t>
      </w:r>
    </w:p>
    <w:p w:rsidR="00EA7F81" w:rsidRPr="000923E7" w:rsidRDefault="003E433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A7F81" w:rsidRPr="000923E7">
        <w:rPr>
          <w:rFonts w:ascii="Times New Roman" w:hAnsi="Times New Roman"/>
          <w:sz w:val="28"/>
          <w:szCs w:val="28"/>
        </w:rPr>
        <w:t>роведе</w:t>
      </w:r>
      <w:r>
        <w:rPr>
          <w:rFonts w:ascii="Times New Roman" w:hAnsi="Times New Roman"/>
          <w:sz w:val="28"/>
          <w:szCs w:val="28"/>
        </w:rPr>
        <w:t>на</w:t>
      </w:r>
      <w:r w:rsidR="00EA7F81" w:rsidRPr="000923E7">
        <w:rPr>
          <w:rFonts w:ascii="Times New Roman" w:hAnsi="Times New Roman"/>
          <w:sz w:val="28"/>
          <w:szCs w:val="28"/>
        </w:rPr>
        <w:t xml:space="preserve"> профилактическ</w:t>
      </w:r>
      <w:r>
        <w:rPr>
          <w:rFonts w:ascii="Times New Roman" w:hAnsi="Times New Roman"/>
          <w:sz w:val="28"/>
          <w:szCs w:val="28"/>
        </w:rPr>
        <w:t>ая работа, направленная</w:t>
      </w:r>
      <w:r w:rsidR="00EA7F81" w:rsidRPr="000923E7">
        <w:rPr>
          <w:rFonts w:ascii="Times New Roman" w:hAnsi="Times New Roman"/>
          <w:sz w:val="28"/>
          <w:szCs w:val="28"/>
        </w:rPr>
        <w:t xml:space="preserve">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="00EA7F81" w:rsidRPr="000923E7">
        <w:rPr>
          <w:rFonts w:ascii="Times New Roman" w:hAnsi="Times New Roman"/>
          <w:sz w:val="28"/>
          <w:szCs w:val="28"/>
        </w:rPr>
        <w:t xml:space="preserve">ГКУ «МГПСС», конфликта интересов в данной сфере не выявлено. </w:t>
      </w:r>
    </w:p>
    <w:p w:rsidR="00EA7F81" w:rsidRPr="000923E7" w:rsidRDefault="008241CC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A7F81" w:rsidRPr="000923E7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ом</w:t>
      </w:r>
      <w:r w:rsidR="00EA7F81" w:rsidRPr="000923E7">
        <w:rPr>
          <w:rFonts w:ascii="Times New Roman" w:hAnsi="Times New Roman"/>
          <w:sz w:val="28"/>
          <w:szCs w:val="28"/>
        </w:rPr>
        <w:t xml:space="preserve"> безопасности и противодействия коррупции</w:t>
      </w:r>
      <w:r>
        <w:rPr>
          <w:rFonts w:ascii="Times New Roman" w:hAnsi="Times New Roman"/>
          <w:sz w:val="28"/>
          <w:szCs w:val="28"/>
        </w:rPr>
        <w:t xml:space="preserve"> проводился</w:t>
      </w:r>
      <w:r w:rsidR="009D473B">
        <w:rPr>
          <w:rFonts w:ascii="Times New Roman" w:hAnsi="Times New Roman"/>
          <w:sz w:val="28"/>
          <w:szCs w:val="28"/>
        </w:rPr>
        <w:t xml:space="preserve"> пристальный</w:t>
      </w:r>
      <w:r>
        <w:rPr>
          <w:rFonts w:ascii="Times New Roman" w:hAnsi="Times New Roman"/>
          <w:sz w:val="28"/>
          <w:szCs w:val="28"/>
        </w:rPr>
        <w:t xml:space="preserve"> контроль</w:t>
      </w:r>
      <w:r w:rsidR="00EA7F81" w:rsidRPr="000923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EA7F81" w:rsidRPr="000923E7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ой</w:t>
      </w:r>
      <w:r w:rsidR="00EA7F81" w:rsidRPr="000923E7">
        <w:rPr>
          <w:rFonts w:ascii="Times New Roman" w:hAnsi="Times New Roman"/>
          <w:sz w:val="28"/>
          <w:szCs w:val="28"/>
        </w:rPr>
        <w:t>, связанн</w:t>
      </w:r>
      <w:r>
        <w:rPr>
          <w:rFonts w:ascii="Times New Roman" w:hAnsi="Times New Roman"/>
          <w:sz w:val="28"/>
          <w:szCs w:val="28"/>
        </w:rPr>
        <w:t>ой</w:t>
      </w:r>
      <w:r w:rsidR="00EA7F81" w:rsidRPr="000923E7">
        <w:rPr>
          <w:rFonts w:ascii="Times New Roman" w:hAnsi="Times New Roman"/>
          <w:sz w:val="28"/>
          <w:szCs w:val="28"/>
        </w:rPr>
        <w:t>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Ежемесячно проводились проверки правильности (обоснованности) расходования ГСМ и моторесурсов техники, а также технического состояния и содержания техники.</w:t>
      </w:r>
    </w:p>
    <w:p w:rsidR="00EA7F81" w:rsidRPr="000923E7" w:rsidRDefault="00EA7F81" w:rsidP="00EA7F81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23E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Отделом обеспечения закупок проведены 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</w:t>
      </w:r>
      <w:r w:rsidR="00662ABC">
        <w:rPr>
          <w:rFonts w:ascii="Times New Roman" w:eastAsia="Calibri" w:hAnsi="Times New Roman"/>
          <w:sz w:val="28"/>
          <w:szCs w:val="28"/>
          <w:lang w:eastAsia="en-US"/>
        </w:rPr>
        <w:t>ударственных нужд в ГКУ «МГПСС».</w:t>
      </w:r>
    </w:p>
    <w:p w:rsidR="00EA7F81" w:rsidRPr="000923E7" w:rsidRDefault="00EA7F81" w:rsidP="00EA7F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В результате проведенной работы структурными подразделениями ГКУ «МГПСС» фактов коррупционных проявлений в первом полугодии 2023 года выявлено не было.</w:t>
      </w:r>
    </w:p>
    <w:p w:rsidR="00EA7F81" w:rsidRDefault="00EA7F81" w:rsidP="00B823F1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A7F81" w:rsidRDefault="00EA7F81" w:rsidP="00B823F1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943A4" w:rsidRPr="008A3C71" w:rsidRDefault="00E943A4" w:rsidP="00E943A4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3C71">
        <w:rPr>
          <w:rFonts w:ascii="Times New Roman" w:hAnsi="Times New Roman"/>
          <w:b/>
          <w:sz w:val="28"/>
          <w:szCs w:val="28"/>
          <w:u w:val="single"/>
        </w:rPr>
        <w:t>Отдел безопасности и противодействия коррупции ГКУ «МГПСС»</w:t>
      </w:r>
    </w:p>
    <w:sectPr w:rsidR="00E943A4" w:rsidRPr="008A3C71" w:rsidSect="00CA3569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23B" w:rsidRDefault="0053723B" w:rsidP="009B2504">
      <w:pPr>
        <w:spacing w:after="0" w:line="240" w:lineRule="auto"/>
      </w:pPr>
      <w:r>
        <w:separator/>
      </w:r>
    </w:p>
  </w:endnote>
  <w:endnote w:type="continuationSeparator" w:id="0">
    <w:p w:rsidR="0053723B" w:rsidRDefault="0053723B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23B" w:rsidRDefault="0053723B" w:rsidP="009B2504">
      <w:pPr>
        <w:spacing w:after="0" w:line="240" w:lineRule="auto"/>
      </w:pPr>
      <w:r>
        <w:separator/>
      </w:r>
    </w:p>
  </w:footnote>
  <w:footnote w:type="continuationSeparator" w:id="0">
    <w:p w:rsidR="0053723B" w:rsidRDefault="0053723B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E76A8D">
      <w:rPr>
        <w:noProof/>
        <w:sz w:val="24"/>
        <w:szCs w:val="24"/>
      </w:rPr>
      <w:t>2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A50C0E"/>
    <w:multiLevelType w:val="hybridMultilevel"/>
    <w:tmpl w:val="A6E08B52"/>
    <w:lvl w:ilvl="0" w:tplc="1A12954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32437"/>
    <w:rsid w:val="000419F5"/>
    <w:rsid w:val="00050EF8"/>
    <w:rsid w:val="00052507"/>
    <w:rsid w:val="00057BEB"/>
    <w:rsid w:val="00062A0F"/>
    <w:rsid w:val="00074890"/>
    <w:rsid w:val="00076215"/>
    <w:rsid w:val="000877B8"/>
    <w:rsid w:val="00090D28"/>
    <w:rsid w:val="00096239"/>
    <w:rsid w:val="000A02A9"/>
    <w:rsid w:val="000A10E4"/>
    <w:rsid w:val="000A635D"/>
    <w:rsid w:val="000A7583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0428C"/>
    <w:rsid w:val="00110B98"/>
    <w:rsid w:val="00112709"/>
    <w:rsid w:val="00113F95"/>
    <w:rsid w:val="00116A88"/>
    <w:rsid w:val="00120572"/>
    <w:rsid w:val="00125F12"/>
    <w:rsid w:val="001339D9"/>
    <w:rsid w:val="001363A6"/>
    <w:rsid w:val="00137336"/>
    <w:rsid w:val="001457D0"/>
    <w:rsid w:val="00146C5A"/>
    <w:rsid w:val="00162FA0"/>
    <w:rsid w:val="00171615"/>
    <w:rsid w:val="001817CF"/>
    <w:rsid w:val="00181FD8"/>
    <w:rsid w:val="00184B77"/>
    <w:rsid w:val="0018523C"/>
    <w:rsid w:val="00185B93"/>
    <w:rsid w:val="001934A8"/>
    <w:rsid w:val="001954C2"/>
    <w:rsid w:val="0019711F"/>
    <w:rsid w:val="001A408D"/>
    <w:rsid w:val="001C0895"/>
    <w:rsid w:val="001D51D8"/>
    <w:rsid w:val="001E219C"/>
    <w:rsid w:val="001E5658"/>
    <w:rsid w:val="001E65ED"/>
    <w:rsid w:val="0020599B"/>
    <w:rsid w:val="00207516"/>
    <w:rsid w:val="00211A96"/>
    <w:rsid w:val="00214807"/>
    <w:rsid w:val="00221005"/>
    <w:rsid w:val="00221A8D"/>
    <w:rsid w:val="0022317A"/>
    <w:rsid w:val="00226249"/>
    <w:rsid w:val="002308E5"/>
    <w:rsid w:val="002341C8"/>
    <w:rsid w:val="0023645A"/>
    <w:rsid w:val="00237AE0"/>
    <w:rsid w:val="00243C63"/>
    <w:rsid w:val="00246D7D"/>
    <w:rsid w:val="00250BD1"/>
    <w:rsid w:val="002550E3"/>
    <w:rsid w:val="002553BC"/>
    <w:rsid w:val="00264526"/>
    <w:rsid w:val="00277D90"/>
    <w:rsid w:val="00280BAF"/>
    <w:rsid w:val="002817BC"/>
    <w:rsid w:val="00290B2B"/>
    <w:rsid w:val="002914CC"/>
    <w:rsid w:val="00293034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122C"/>
    <w:rsid w:val="00302A3D"/>
    <w:rsid w:val="0030789C"/>
    <w:rsid w:val="0031238F"/>
    <w:rsid w:val="00312CD5"/>
    <w:rsid w:val="00323130"/>
    <w:rsid w:val="00326A20"/>
    <w:rsid w:val="00330509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B5294"/>
    <w:rsid w:val="003C160D"/>
    <w:rsid w:val="003C2D31"/>
    <w:rsid w:val="003C39C8"/>
    <w:rsid w:val="003E10A7"/>
    <w:rsid w:val="003E15BF"/>
    <w:rsid w:val="003E24EE"/>
    <w:rsid w:val="003E390B"/>
    <w:rsid w:val="003E433C"/>
    <w:rsid w:val="003F0DC8"/>
    <w:rsid w:val="003F23F6"/>
    <w:rsid w:val="003F7A29"/>
    <w:rsid w:val="00400DDF"/>
    <w:rsid w:val="004049E3"/>
    <w:rsid w:val="00404F96"/>
    <w:rsid w:val="004078D4"/>
    <w:rsid w:val="00413838"/>
    <w:rsid w:val="0041475E"/>
    <w:rsid w:val="00416195"/>
    <w:rsid w:val="00417925"/>
    <w:rsid w:val="0042091F"/>
    <w:rsid w:val="00424A67"/>
    <w:rsid w:val="00432451"/>
    <w:rsid w:val="0043404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D6CF1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3723B"/>
    <w:rsid w:val="00541061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28C4"/>
    <w:rsid w:val="00603B80"/>
    <w:rsid w:val="00604BCE"/>
    <w:rsid w:val="00611596"/>
    <w:rsid w:val="00615327"/>
    <w:rsid w:val="0061596C"/>
    <w:rsid w:val="00626720"/>
    <w:rsid w:val="00631C7B"/>
    <w:rsid w:val="00632169"/>
    <w:rsid w:val="00633DDD"/>
    <w:rsid w:val="00634C83"/>
    <w:rsid w:val="00640CA9"/>
    <w:rsid w:val="0064709C"/>
    <w:rsid w:val="00651294"/>
    <w:rsid w:val="00651B17"/>
    <w:rsid w:val="006532D5"/>
    <w:rsid w:val="00653C12"/>
    <w:rsid w:val="00662ABC"/>
    <w:rsid w:val="00663A5E"/>
    <w:rsid w:val="0067253D"/>
    <w:rsid w:val="006801AF"/>
    <w:rsid w:val="00692FC1"/>
    <w:rsid w:val="006978FE"/>
    <w:rsid w:val="006A40A1"/>
    <w:rsid w:val="006A592D"/>
    <w:rsid w:val="006B0CF3"/>
    <w:rsid w:val="006B5EA1"/>
    <w:rsid w:val="006C2620"/>
    <w:rsid w:val="006C43FB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1E40"/>
    <w:rsid w:val="00702BBA"/>
    <w:rsid w:val="0070409B"/>
    <w:rsid w:val="00705952"/>
    <w:rsid w:val="00706C22"/>
    <w:rsid w:val="00706DA3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D76"/>
    <w:rsid w:val="007A3B62"/>
    <w:rsid w:val="007A767F"/>
    <w:rsid w:val="007B4918"/>
    <w:rsid w:val="007C5598"/>
    <w:rsid w:val="007C5A6B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41CC"/>
    <w:rsid w:val="008258EE"/>
    <w:rsid w:val="00830A29"/>
    <w:rsid w:val="00835187"/>
    <w:rsid w:val="0084081E"/>
    <w:rsid w:val="0085387A"/>
    <w:rsid w:val="008557D1"/>
    <w:rsid w:val="00866C2E"/>
    <w:rsid w:val="0087364C"/>
    <w:rsid w:val="00874752"/>
    <w:rsid w:val="008758C1"/>
    <w:rsid w:val="008840FB"/>
    <w:rsid w:val="008906AA"/>
    <w:rsid w:val="00893820"/>
    <w:rsid w:val="008939BE"/>
    <w:rsid w:val="00894466"/>
    <w:rsid w:val="008A3C71"/>
    <w:rsid w:val="008B1C9A"/>
    <w:rsid w:val="008B21E2"/>
    <w:rsid w:val="008B39EE"/>
    <w:rsid w:val="008C18C4"/>
    <w:rsid w:val="008C2B31"/>
    <w:rsid w:val="008C7C45"/>
    <w:rsid w:val="008D4635"/>
    <w:rsid w:val="00906097"/>
    <w:rsid w:val="00912426"/>
    <w:rsid w:val="00912E07"/>
    <w:rsid w:val="00914A9D"/>
    <w:rsid w:val="00915132"/>
    <w:rsid w:val="009169FC"/>
    <w:rsid w:val="009177DC"/>
    <w:rsid w:val="009238A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240"/>
    <w:rsid w:val="0096049A"/>
    <w:rsid w:val="00962444"/>
    <w:rsid w:val="0096708F"/>
    <w:rsid w:val="00973109"/>
    <w:rsid w:val="0097367E"/>
    <w:rsid w:val="00976D33"/>
    <w:rsid w:val="00987E2C"/>
    <w:rsid w:val="0099432F"/>
    <w:rsid w:val="009A090A"/>
    <w:rsid w:val="009A3041"/>
    <w:rsid w:val="009A3B20"/>
    <w:rsid w:val="009B19B5"/>
    <w:rsid w:val="009B2504"/>
    <w:rsid w:val="009C26DB"/>
    <w:rsid w:val="009C6A14"/>
    <w:rsid w:val="009D100E"/>
    <w:rsid w:val="009D2444"/>
    <w:rsid w:val="009D473B"/>
    <w:rsid w:val="009D5348"/>
    <w:rsid w:val="009D5B7D"/>
    <w:rsid w:val="009E63A4"/>
    <w:rsid w:val="009E72D3"/>
    <w:rsid w:val="009F2421"/>
    <w:rsid w:val="009F2AA9"/>
    <w:rsid w:val="009F4B76"/>
    <w:rsid w:val="00A0033B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77EC4"/>
    <w:rsid w:val="00A8151B"/>
    <w:rsid w:val="00A821D2"/>
    <w:rsid w:val="00A84A0B"/>
    <w:rsid w:val="00A94999"/>
    <w:rsid w:val="00A979D3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D6E56"/>
    <w:rsid w:val="00AE16DA"/>
    <w:rsid w:val="00AE1E8A"/>
    <w:rsid w:val="00AE2590"/>
    <w:rsid w:val="00AE6CF6"/>
    <w:rsid w:val="00AF0C37"/>
    <w:rsid w:val="00AF24EA"/>
    <w:rsid w:val="00B04D11"/>
    <w:rsid w:val="00B12AFD"/>
    <w:rsid w:val="00B13862"/>
    <w:rsid w:val="00B24C93"/>
    <w:rsid w:val="00B25A06"/>
    <w:rsid w:val="00B277EE"/>
    <w:rsid w:val="00B31B64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66C09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2834"/>
    <w:rsid w:val="00C1362F"/>
    <w:rsid w:val="00C1773B"/>
    <w:rsid w:val="00C177F4"/>
    <w:rsid w:val="00C236A5"/>
    <w:rsid w:val="00C305D6"/>
    <w:rsid w:val="00C353E8"/>
    <w:rsid w:val="00C408D4"/>
    <w:rsid w:val="00C45BBB"/>
    <w:rsid w:val="00C4727D"/>
    <w:rsid w:val="00C50C26"/>
    <w:rsid w:val="00C570FC"/>
    <w:rsid w:val="00C77756"/>
    <w:rsid w:val="00C81AF4"/>
    <w:rsid w:val="00C87D4A"/>
    <w:rsid w:val="00C96934"/>
    <w:rsid w:val="00CA3569"/>
    <w:rsid w:val="00CC02AE"/>
    <w:rsid w:val="00CC086D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CE737A"/>
    <w:rsid w:val="00D025EA"/>
    <w:rsid w:val="00D10F2C"/>
    <w:rsid w:val="00D10FA9"/>
    <w:rsid w:val="00D1790C"/>
    <w:rsid w:val="00D205CE"/>
    <w:rsid w:val="00D205D3"/>
    <w:rsid w:val="00D21766"/>
    <w:rsid w:val="00D263EB"/>
    <w:rsid w:val="00D4019D"/>
    <w:rsid w:val="00D40EFF"/>
    <w:rsid w:val="00D431A3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6A0D"/>
    <w:rsid w:val="00E170DE"/>
    <w:rsid w:val="00E27069"/>
    <w:rsid w:val="00E37698"/>
    <w:rsid w:val="00E40E6B"/>
    <w:rsid w:val="00E61585"/>
    <w:rsid w:val="00E62856"/>
    <w:rsid w:val="00E65B70"/>
    <w:rsid w:val="00E702B7"/>
    <w:rsid w:val="00E71E6F"/>
    <w:rsid w:val="00E76A8D"/>
    <w:rsid w:val="00E83329"/>
    <w:rsid w:val="00E943A4"/>
    <w:rsid w:val="00EA1070"/>
    <w:rsid w:val="00EA4CDE"/>
    <w:rsid w:val="00EA61C4"/>
    <w:rsid w:val="00EA7F81"/>
    <w:rsid w:val="00EC0B01"/>
    <w:rsid w:val="00EC6154"/>
    <w:rsid w:val="00EC6A30"/>
    <w:rsid w:val="00ED002F"/>
    <w:rsid w:val="00ED2496"/>
    <w:rsid w:val="00ED4D2E"/>
    <w:rsid w:val="00ED6CE9"/>
    <w:rsid w:val="00ED7003"/>
    <w:rsid w:val="00EE4F98"/>
    <w:rsid w:val="00EE60C8"/>
    <w:rsid w:val="00EE629F"/>
    <w:rsid w:val="00EF06A1"/>
    <w:rsid w:val="00EF2AD2"/>
    <w:rsid w:val="00EF3560"/>
    <w:rsid w:val="00EF5921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195E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2B13"/>
    <w:rsid w:val="00FE7776"/>
    <w:rsid w:val="00FF0D92"/>
    <w:rsid w:val="00FF1B15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8A4A4-C107-486C-B7B1-430C7F7B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1</TotalTime>
  <Pages>4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Пономарев Валерий Валентинович</cp:lastModifiedBy>
  <cp:revision>2</cp:revision>
  <cp:lastPrinted>2019-12-10T07:54:00Z</cp:lastPrinted>
  <dcterms:created xsi:type="dcterms:W3CDTF">2023-07-10T04:56:00Z</dcterms:created>
  <dcterms:modified xsi:type="dcterms:W3CDTF">2023-07-10T04:56:00Z</dcterms:modified>
</cp:coreProperties>
</file>